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D04" w:rsidRDefault="00864D04" w:rsidP="00864D04">
      <w:pPr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24"/>
          <w:szCs w:val="24"/>
          <w:lang w:eastAsia="de-DE"/>
        </w:rPr>
      </w:pPr>
      <w:r w:rsidRPr="00864D04">
        <w:rPr>
          <w:rFonts w:eastAsia="Times New Roman"/>
          <w:b/>
          <w:bCs/>
          <w:kern w:val="36"/>
          <w:sz w:val="24"/>
          <w:szCs w:val="24"/>
          <w:lang w:eastAsia="de-DE"/>
        </w:rPr>
        <w:t>Telefonkonferenz DATEN + DIENSTE GmbH Rostock  und BSMD</w:t>
      </w:r>
    </w:p>
    <w:p w:rsidR="00864D04" w:rsidRPr="00CB0432" w:rsidRDefault="00864D04" w:rsidP="00864D04">
      <w:pPr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24"/>
          <w:szCs w:val="24"/>
          <w:lang w:eastAsia="de-DE"/>
        </w:rPr>
      </w:pPr>
      <w:r>
        <w:rPr>
          <w:rFonts w:eastAsia="Times New Roman"/>
          <w:b/>
          <w:bCs/>
          <w:kern w:val="36"/>
          <w:sz w:val="24"/>
          <w:szCs w:val="24"/>
          <w:lang w:eastAsia="de-DE"/>
        </w:rPr>
        <w:t xml:space="preserve">Datum: </w:t>
      </w:r>
      <w:r w:rsidRPr="006133B9">
        <w:rPr>
          <w:rFonts w:eastAsia="Times New Roman"/>
          <w:bCs/>
          <w:kern w:val="36"/>
          <w:sz w:val="24"/>
          <w:szCs w:val="24"/>
          <w:lang w:eastAsia="de-DE"/>
        </w:rPr>
        <w:t>01.12.2017</w:t>
      </w:r>
      <w:r>
        <w:rPr>
          <w:rFonts w:eastAsia="Times New Roman"/>
          <w:b/>
          <w:bCs/>
          <w:kern w:val="36"/>
          <w:sz w:val="24"/>
          <w:szCs w:val="24"/>
          <w:lang w:eastAsia="de-DE"/>
        </w:rPr>
        <w:t xml:space="preserve"> </w:t>
      </w:r>
      <w:r w:rsidRPr="008A6EE1">
        <w:rPr>
          <w:rFonts w:eastAsia="Times New Roman"/>
          <w:bCs/>
          <w:kern w:val="36"/>
          <w:sz w:val="24"/>
          <w:szCs w:val="24"/>
          <w:lang w:eastAsia="de-DE"/>
        </w:rPr>
        <w:t>09:00 Uhr</w:t>
      </w:r>
    </w:p>
    <w:p w:rsidR="00864D04" w:rsidRDefault="00864D04" w:rsidP="00864D04">
      <w:r w:rsidRPr="008A6EE1">
        <w:rPr>
          <w:rFonts w:eastAsia="Times New Roman"/>
          <w:b/>
          <w:bCs/>
          <w:kern w:val="36"/>
          <w:sz w:val="24"/>
          <w:szCs w:val="24"/>
          <w:lang w:eastAsia="de-DE"/>
        </w:rPr>
        <w:t>Dokument:</w:t>
      </w:r>
      <w:r>
        <w:t xml:space="preserve"> Positionen im </w:t>
      </w:r>
      <w:r w:rsidRPr="006133B9">
        <w:t>HIS-Nord_BSMD_Abweichungen_vom_Normalbetrieb.xlsx</w:t>
      </w:r>
    </w:p>
    <w:p w:rsidR="00864D04" w:rsidRDefault="00864D04" w:rsidP="00864D04"/>
    <w:p w:rsidR="00864D04" w:rsidRDefault="00864D04" w:rsidP="00864D04"/>
    <w:p w:rsidR="00864D04" w:rsidRPr="006133B9" w:rsidRDefault="00864D04" w:rsidP="00864D04">
      <w:pPr>
        <w:rPr>
          <w:b/>
        </w:rPr>
      </w:pPr>
      <w:r w:rsidRPr="006133B9">
        <w:rPr>
          <w:b/>
        </w:rPr>
        <w:t>Zu 1-6</w:t>
      </w:r>
    </w:p>
    <w:p w:rsidR="00864D04" w:rsidRPr="006133B9" w:rsidRDefault="00864D04" w:rsidP="00966C94">
      <w:pPr>
        <w:pStyle w:val="Listenabsatz"/>
        <w:numPr>
          <w:ilvl w:val="0"/>
          <w:numId w:val="19"/>
        </w:numPr>
        <w:tabs>
          <w:tab w:val="left" w:pos="709"/>
        </w:tabs>
      </w:pPr>
      <w:r w:rsidRPr="006133B9">
        <w:t xml:space="preserve">E-Mail: </w:t>
      </w:r>
      <w:r>
        <w:tab/>
      </w:r>
      <w:r w:rsidRPr="006133B9">
        <w:t>support@his-nord.de</w:t>
      </w:r>
    </w:p>
    <w:p w:rsidR="00864D04" w:rsidRPr="006133B9" w:rsidRDefault="00864D04" w:rsidP="00966C94">
      <w:pPr>
        <w:pStyle w:val="Listenabsatz"/>
        <w:numPr>
          <w:ilvl w:val="0"/>
          <w:numId w:val="19"/>
        </w:numPr>
        <w:tabs>
          <w:tab w:val="left" w:pos="709"/>
        </w:tabs>
      </w:pPr>
      <w:r w:rsidRPr="006133B9">
        <w:t xml:space="preserve">Betreff: </w:t>
      </w:r>
      <w:r>
        <w:tab/>
      </w:r>
      <w:r w:rsidRPr="006133B9">
        <w:t>BSMD - Support</w:t>
      </w:r>
      <w:r>
        <w:t>: ###</w:t>
      </w:r>
      <w:r w:rsidR="00966C94">
        <w:t>Betreff-</w:t>
      </w:r>
      <w:r>
        <w:t>Text###</w:t>
      </w:r>
    </w:p>
    <w:p w:rsidR="00864D04" w:rsidRPr="006133B9" w:rsidRDefault="00966C94" w:rsidP="00966C94">
      <w:pPr>
        <w:pStyle w:val="Listenabsatz"/>
        <w:tabs>
          <w:tab w:val="left" w:pos="709"/>
        </w:tabs>
      </w:pPr>
      <w:r>
        <w:tab/>
      </w:r>
      <w:r w:rsidR="00864D04" w:rsidRPr="006133B9">
        <w:t>BSMD – Wartung</w:t>
      </w:r>
      <w:r w:rsidR="00864D04">
        <w:t>: ###</w:t>
      </w:r>
      <w:r w:rsidRPr="00966C94">
        <w:t xml:space="preserve"> </w:t>
      </w:r>
      <w:r>
        <w:t>Betreff-</w:t>
      </w:r>
      <w:r w:rsidR="00864D04">
        <w:t>Text###</w:t>
      </w:r>
    </w:p>
    <w:p w:rsidR="00864D04" w:rsidRPr="006133B9" w:rsidRDefault="00864D04" w:rsidP="00864D04">
      <w:pPr>
        <w:ind w:left="708"/>
      </w:pPr>
    </w:p>
    <w:p w:rsidR="00864D04" w:rsidRPr="006133B9" w:rsidRDefault="00864D04" w:rsidP="00864D04">
      <w:pPr>
        <w:rPr>
          <w:b/>
        </w:rPr>
      </w:pPr>
      <w:r w:rsidRPr="006133B9">
        <w:rPr>
          <w:b/>
        </w:rPr>
        <w:t>Zu 3.</w:t>
      </w:r>
    </w:p>
    <w:p w:rsidR="00864D04" w:rsidRPr="008A6EE1" w:rsidRDefault="00864D04" w:rsidP="00864D04">
      <w:pPr>
        <w:pStyle w:val="Listenabsatz"/>
        <w:numPr>
          <w:ilvl w:val="0"/>
          <w:numId w:val="17"/>
        </w:numPr>
      </w:pPr>
      <w:r w:rsidRPr="00CB0432">
        <w:rPr>
          <w:rFonts w:ascii="Arial" w:hAnsi="Arial" w:cs="Arial"/>
          <w:sz w:val="18"/>
          <w:szCs w:val="18"/>
        </w:rPr>
        <w:t xml:space="preserve">z.Z. läuft der Test für BSMD </w:t>
      </w:r>
      <w:r>
        <w:rPr>
          <w:rFonts w:ascii="Arial" w:hAnsi="Arial" w:cs="Arial"/>
          <w:sz w:val="18"/>
          <w:szCs w:val="18"/>
        </w:rPr>
        <w:t>gegen das</w:t>
      </w:r>
      <w:r w:rsidRPr="00CB0432">
        <w:rPr>
          <w:rFonts w:ascii="Arial" w:hAnsi="Arial" w:cs="Arial"/>
          <w:sz w:val="18"/>
          <w:szCs w:val="18"/>
        </w:rPr>
        <w:t xml:space="preserve"> Referenzsystem des HIS-NORD, also immer mit der aktuellen NSW Version.</w:t>
      </w:r>
    </w:p>
    <w:p w:rsidR="00864D04" w:rsidRPr="00146CBA" w:rsidRDefault="00864D04" w:rsidP="00864D04">
      <w:pPr>
        <w:pStyle w:val="Listenabsatz"/>
        <w:numPr>
          <w:ilvl w:val="0"/>
          <w:numId w:val="17"/>
        </w:numPr>
        <w:rPr>
          <w:b/>
          <w:u w:val="single"/>
          <w:lang w:val="en-US"/>
        </w:rPr>
      </w:pPr>
      <w:r w:rsidRPr="00146CBA">
        <w:rPr>
          <w:b/>
          <w:u w:val="single"/>
        </w:rPr>
        <w:t>Erklärung</w:t>
      </w:r>
      <w:r w:rsidRPr="00146CBA">
        <w:rPr>
          <w:b/>
          <w:u w:val="single"/>
          <w:lang w:val="en-US"/>
        </w:rPr>
        <w:t xml:space="preserve"> </w:t>
      </w:r>
      <w:r w:rsidRPr="00146CBA">
        <w:rPr>
          <w:b/>
          <w:u w:val="single"/>
        </w:rPr>
        <w:t xml:space="preserve">Systeme / </w:t>
      </w:r>
      <w:r w:rsidRPr="00146CBA">
        <w:rPr>
          <w:b/>
          <w:u w:val="single"/>
          <w:lang w:val="en-US"/>
        </w:rPr>
        <w:t>NSW-Version</w:t>
      </w:r>
    </w:p>
    <w:p w:rsidR="00864D04" w:rsidRPr="008A6EE1" w:rsidRDefault="00864D04" w:rsidP="00864D04">
      <w:pPr>
        <w:pStyle w:val="Listenabsatz"/>
        <w:numPr>
          <w:ilvl w:val="1"/>
          <w:numId w:val="17"/>
        </w:numPr>
        <w:rPr>
          <w:lang w:val="en-US"/>
        </w:rPr>
      </w:pPr>
      <w:r w:rsidRPr="008A6EE1">
        <w:t>Produktionssystem</w:t>
      </w:r>
      <w:r>
        <w:rPr>
          <w:lang w:val="en-US"/>
        </w:rPr>
        <w:t xml:space="preserve"> </w:t>
      </w:r>
      <w:r w:rsidRPr="008A6EE1">
        <w:rPr>
          <w:lang w:val="en-US"/>
        </w:rPr>
        <w:sym w:font="Wingdings" w:char="F0E8"/>
      </w:r>
      <w:r w:rsidRPr="008A6EE1">
        <w:t>aktuelle</w:t>
      </w:r>
      <w:r w:rsidRPr="008A6EE1">
        <w:rPr>
          <w:lang w:val="en-US"/>
        </w:rPr>
        <w:t xml:space="preserve"> NSW-Version</w:t>
      </w:r>
    </w:p>
    <w:p w:rsidR="00864D04" w:rsidRDefault="00864D04" w:rsidP="00864D04">
      <w:pPr>
        <w:pStyle w:val="Listenabsatz"/>
        <w:numPr>
          <w:ilvl w:val="1"/>
          <w:numId w:val="17"/>
        </w:numPr>
      </w:pPr>
      <w:r w:rsidRPr="00C9146E">
        <w:t xml:space="preserve">Referenzsystem </w:t>
      </w:r>
      <w:r>
        <w:sym w:font="Wingdings" w:char="F0E8"/>
      </w:r>
      <w:r w:rsidRPr="00C9146E">
        <w:t xml:space="preserve"> aktu</w:t>
      </w:r>
      <w:r>
        <w:t xml:space="preserve">elle NSW-Version </w:t>
      </w:r>
    </w:p>
    <w:p w:rsidR="00864D04" w:rsidRPr="00C9146E" w:rsidRDefault="00864D04" w:rsidP="00864D04">
      <w:pPr>
        <w:pStyle w:val="Listenabsatz"/>
        <w:numPr>
          <w:ilvl w:val="2"/>
          <w:numId w:val="17"/>
        </w:numPr>
      </w:pPr>
      <w:r>
        <w:t>dient zur Fehlerbehebung</w:t>
      </w:r>
      <w:r w:rsidR="00F42685">
        <w:t xml:space="preserve"> </w:t>
      </w:r>
      <w:r w:rsidRPr="00C9146E">
        <w:t xml:space="preserve"> </w:t>
      </w:r>
      <w:r>
        <w:t>während</w:t>
      </w:r>
      <w:r w:rsidRPr="00C9146E">
        <w:t xml:space="preserve"> </w:t>
      </w:r>
      <w:r>
        <w:t xml:space="preserve">einer </w:t>
      </w:r>
      <w:r w:rsidRPr="00C9146E">
        <w:t>Versions</w:t>
      </w:r>
      <w:r>
        <w:t>umstellungen)</w:t>
      </w:r>
    </w:p>
    <w:p w:rsidR="00864D04" w:rsidRDefault="00864D04" w:rsidP="00864D04">
      <w:pPr>
        <w:pStyle w:val="Listenabsatz"/>
        <w:numPr>
          <w:ilvl w:val="1"/>
          <w:numId w:val="17"/>
        </w:numPr>
      </w:pPr>
      <w:r>
        <w:t xml:space="preserve">Testsystem </w:t>
      </w:r>
      <w:r>
        <w:sym w:font="Wingdings" w:char="F0E8"/>
      </w:r>
      <w:r w:rsidRPr="00C9146E">
        <w:t xml:space="preserve"> aktuelle NSW-Version</w:t>
      </w:r>
      <w:r>
        <w:t xml:space="preserve"> bzw. neue </w:t>
      </w:r>
      <w:r w:rsidRPr="00C9146E">
        <w:t>NSW-Version</w:t>
      </w:r>
    </w:p>
    <w:p w:rsidR="00864D04" w:rsidRDefault="00864D04" w:rsidP="00864D04">
      <w:pPr>
        <w:pStyle w:val="Listenabsatz"/>
        <w:numPr>
          <w:ilvl w:val="2"/>
          <w:numId w:val="17"/>
        </w:numPr>
      </w:pPr>
      <w:r w:rsidRPr="00C9146E">
        <w:t>dien</w:t>
      </w:r>
      <w:r>
        <w:t xml:space="preserve">t zur Fehlerbehebung im </w:t>
      </w:r>
      <w:r w:rsidR="00F42685">
        <w:t>laufenden</w:t>
      </w:r>
      <w:r>
        <w:t xml:space="preserve"> Betrieb</w:t>
      </w:r>
      <w:r w:rsidRPr="00C9146E">
        <w:t xml:space="preserve"> </w:t>
      </w:r>
    </w:p>
    <w:p w:rsidR="00864D04" w:rsidRPr="00C9146E" w:rsidRDefault="00864D04" w:rsidP="00864D04">
      <w:pPr>
        <w:pStyle w:val="Listenabsatz"/>
        <w:numPr>
          <w:ilvl w:val="2"/>
          <w:numId w:val="17"/>
        </w:numPr>
      </w:pPr>
      <w:r>
        <w:t xml:space="preserve">dient zum </w:t>
      </w:r>
      <w:r w:rsidR="00F42685">
        <w:t>Einspielen</w:t>
      </w:r>
      <w:r>
        <w:t xml:space="preserve"> einer neuen Version</w:t>
      </w:r>
    </w:p>
    <w:p w:rsidR="00864D04" w:rsidRPr="00CB0432" w:rsidRDefault="00864D04" w:rsidP="00864D04">
      <w:pPr>
        <w:pStyle w:val="Listenabsatz"/>
      </w:pPr>
    </w:p>
    <w:p w:rsidR="00864D04" w:rsidRPr="00146CBA" w:rsidRDefault="00864D04" w:rsidP="00864D04">
      <w:pPr>
        <w:pStyle w:val="Listenabsatz"/>
        <w:numPr>
          <w:ilvl w:val="0"/>
          <w:numId w:val="17"/>
        </w:numPr>
        <w:rPr>
          <w:b/>
          <w:u w:val="single"/>
        </w:rPr>
      </w:pPr>
      <w:r w:rsidRPr="00146CBA">
        <w:rPr>
          <w:b/>
          <w:u w:val="single"/>
        </w:rPr>
        <w:t>System / Kommutation Architektur</w:t>
      </w:r>
    </w:p>
    <w:p w:rsidR="00864D04" w:rsidRDefault="00864D04" w:rsidP="00864D04">
      <w:pPr>
        <w:pStyle w:val="Listenabsatz"/>
        <w:numPr>
          <w:ilvl w:val="1"/>
          <w:numId w:val="17"/>
        </w:numPr>
      </w:pPr>
      <w:r w:rsidRPr="006133B9">
        <w:t xml:space="preserve">BSMD- Produktionssystem </w:t>
      </w:r>
      <w:r>
        <w:sym w:font="Wingdings" w:char="F0E0"/>
      </w:r>
      <w:r w:rsidRPr="006133B9">
        <w:t xml:space="preserve"> HIS-NORD-Produktionssystem </w:t>
      </w:r>
      <w:r>
        <w:sym w:font="Wingdings" w:char="F0E0"/>
      </w:r>
      <w:r w:rsidRPr="006133B9">
        <w:t xml:space="preserve"> </w:t>
      </w:r>
      <w:r>
        <w:t>NSW</w:t>
      </w:r>
      <w:r w:rsidRPr="006133B9">
        <w:t>-Produktionssystem</w:t>
      </w:r>
    </w:p>
    <w:p w:rsidR="00864D04" w:rsidRPr="006133B9" w:rsidRDefault="00864D04" w:rsidP="00864D04">
      <w:pPr>
        <w:pStyle w:val="Listenabsatz"/>
        <w:numPr>
          <w:ilvl w:val="1"/>
          <w:numId w:val="17"/>
        </w:numPr>
      </w:pPr>
      <w:r w:rsidRPr="006133B9">
        <w:t>BSMD-Referen</w:t>
      </w:r>
      <w:r>
        <w:t>z</w:t>
      </w:r>
      <w:r w:rsidRPr="006133B9">
        <w:t xml:space="preserve">system </w:t>
      </w:r>
      <w:r w:rsidRPr="006133B9">
        <w:rPr>
          <w:lang w:val="en-US"/>
        </w:rPr>
        <w:sym w:font="Wingdings" w:char="F0E0"/>
      </w:r>
      <w:r w:rsidRPr="006133B9">
        <w:t xml:space="preserve"> HIS-NORD- Referenzsystem </w:t>
      </w:r>
      <w:r w:rsidRPr="006133B9">
        <w:rPr>
          <w:lang w:val="en-US"/>
        </w:rPr>
        <w:sym w:font="Wingdings" w:char="F0E0"/>
      </w:r>
      <w:r w:rsidRPr="006133B9">
        <w:t>NSW Referenzsystem</w:t>
      </w:r>
    </w:p>
    <w:p w:rsidR="00864D04" w:rsidRDefault="00864D04" w:rsidP="00864D04">
      <w:pPr>
        <w:pStyle w:val="Listenabsatz"/>
        <w:numPr>
          <w:ilvl w:val="1"/>
          <w:numId w:val="17"/>
        </w:numPr>
        <w:rPr>
          <w:lang w:val="en-US"/>
        </w:rPr>
      </w:pPr>
      <w:r w:rsidRPr="00C9146E">
        <w:rPr>
          <w:lang w:val="en-US"/>
        </w:rPr>
        <w:t>BSMD-</w:t>
      </w:r>
      <w:r w:rsidRPr="00F42685">
        <w:t>Testsystem</w:t>
      </w:r>
      <w:r w:rsidRPr="00C9146E">
        <w:rPr>
          <w:lang w:val="en-US"/>
        </w:rPr>
        <w:t xml:space="preserve"> </w:t>
      </w:r>
      <w:r>
        <w:sym w:font="Wingdings" w:char="F0E0"/>
      </w:r>
      <w:r w:rsidRPr="00C9146E">
        <w:rPr>
          <w:lang w:val="en-US"/>
        </w:rPr>
        <w:t xml:space="preserve"> HIS-NORD-</w:t>
      </w:r>
      <w:r w:rsidRPr="00F42685">
        <w:t>Testsystem</w:t>
      </w:r>
      <w:r w:rsidRPr="00C9146E">
        <w:rPr>
          <w:lang w:val="en-US"/>
        </w:rPr>
        <w:t xml:space="preserve"> </w:t>
      </w:r>
      <w:r>
        <w:sym w:font="Wingdings" w:char="F0E0"/>
      </w:r>
      <w:r w:rsidRPr="00C9146E">
        <w:rPr>
          <w:lang w:val="en-US"/>
        </w:rPr>
        <w:t xml:space="preserve"> NSW-</w:t>
      </w:r>
      <w:r w:rsidRPr="00F42685">
        <w:t>Testsystem</w:t>
      </w:r>
    </w:p>
    <w:p w:rsidR="00864D04" w:rsidRPr="00C9146E" w:rsidRDefault="00864D04" w:rsidP="00864D04">
      <w:r>
        <w:rPr>
          <w:lang w:val="en-US"/>
        </w:rPr>
        <w:t xml:space="preserve"> </w:t>
      </w:r>
    </w:p>
    <w:p w:rsidR="00864D04" w:rsidRDefault="00864D04" w:rsidP="00864D04">
      <w:pPr>
        <w:rPr>
          <w:b/>
        </w:rPr>
      </w:pPr>
    </w:p>
    <w:p w:rsidR="00864D04" w:rsidRPr="006133B9" w:rsidRDefault="00864D04" w:rsidP="00864D04">
      <w:pPr>
        <w:rPr>
          <w:b/>
        </w:rPr>
      </w:pPr>
      <w:r w:rsidRPr="006133B9">
        <w:rPr>
          <w:b/>
        </w:rPr>
        <w:t>Zu 6.</w:t>
      </w:r>
    </w:p>
    <w:p w:rsidR="00864D04" w:rsidRDefault="00864D04" w:rsidP="00966C94">
      <w:pPr>
        <w:pStyle w:val="Listenabsatz"/>
        <w:numPr>
          <w:ilvl w:val="0"/>
          <w:numId w:val="22"/>
        </w:numPr>
      </w:pPr>
      <w:r w:rsidRPr="00406D42">
        <w:t>Werktags Montag-Freitag von 08:00 – 16:30</w:t>
      </w:r>
      <w:r>
        <w:t xml:space="preserve"> Uhr, </w:t>
      </w:r>
    </w:p>
    <w:p w:rsidR="00864D04" w:rsidRDefault="00864D04" w:rsidP="00966C94">
      <w:pPr>
        <w:pStyle w:val="Listenabsatz"/>
        <w:numPr>
          <w:ilvl w:val="1"/>
          <w:numId w:val="22"/>
        </w:numPr>
      </w:pPr>
      <w:r>
        <w:t>es gelten die Feiertagsregelungen von Mecklenburg-Vorpommern</w:t>
      </w:r>
    </w:p>
    <w:p w:rsidR="00864D04" w:rsidRDefault="00864D04" w:rsidP="00864D04"/>
    <w:p w:rsidR="00864D04" w:rsidRPr="006133B9" w:rsidRDefault="00864D04" w:rsidP="00864D04">
      <w:pPr>
        <w:rPr>
          <w:b/>
        </w:rPr>
      </w:pPr>
      <w:r w:rsidRPr="006133B9">
        <w:rPr>
          <w:b/>
        </w:rPr>
        <w:t xml:space="preserve">zu 9. </w:t>
      </w:r>
    </w:p>
    <w:p w:rsidR="00864D04" w:rsidRDefault="00864D04" w:rsidP="00966C94">
      <w:pPr>
        <w:pStyle w:val="Listenabsatz"/>
        <w:numPr>
          <w:ilvl w:val="0"/>
          <w:numId w:val="18"/>
        </w:numPr>
      </w:pPr>
      <w:r>
        <w:t xml:space="preserve">D+D-Bereitschaftsdienst steht außerhalb der Geschäftszeiten nur für den NSW-Dienstleister(Kisters AG) und das Rechenzentrum zur Verfügung </w:t>
      </w:r>
    </w:p>
    <w:p w:rsidR="00864D04" w:rsidRDefault="00864D04" w:rsidP="00864D04"/>
    <w:p w:rsidR="00864D04" w:rsidRDefault="00864D04" w:rsidP="00966C94">
      <w:pPr>
        <w:pStyle w:val="Listenabsatz"/>
        <w:numPr>
          <w:ilvl w:val="0"/>
          <w:numId w:val="18"/>
        </w:numPr>
      </w:pPr>
      <w:r>
        <w:t>Email- Antwort durch D+D auf den vom BSMD gemeldeten Vorfall</w:t>
      </w:r>
    </w:p>
    <w:p w:rsidR="00C06B25" w:rsidRDefault="00C06B25" w:rsidP="00C06B25">
      <w:pPr>
        <w:pStyle w:val="Listenabsatz"/>
        <w:numPr>
          <w:ilvl w:val="1"/>
          <w:numId w:val="18"/>
        </w:numPr>
      </w:pPr>
      <w:r>
        <w:t>Umsetzung ist für nächste Woche avisiert</w:t>
      </w:r>
      <w:bookmarkStart w:id="0" w:name="_GoBack"/>
      <w:bookmarkEnd w:id="0"/>
    </w:p>
    <w:p w:rsidR="00864D04" w:rsidRDefault="00864D04" w:rsidP="00864D04"/>
    <w:p w:rsidR="00864D04" w:rsidRPr="006133B9" w:rsidRDefault="00864D04" w:rsidP="00864D04">
      <w:pPr>
        <w:rPr>
          <w:b/>
        </w:rPr>
      </w:pPr>
      <w:r w:rsidRPr="006133B9">
        <w:rPr>
          <w:b/>
        </w:rPr>
        <w:t>Zu 10.</w:t>
      </w:r>
    </w:p>
    <w:p w:rsidR="00864D04" w:rsidRDefault="00864D04" w:rsidP="00864D04"/>
    <w:p w:rsidR="00966C94" w:rsidRDefault="00966C94" w:rsidP="00966C94">
      <w:pPr>
        <w:pStyle w:val="Listenabsatz"/>
        <w:numPr>
          <w:ilvl w:val="0"/>
          <w:numId w:val="21"/>
        </w:numPr>
      </w:pPr>
      <w:r>
        <w:t xml:space="preserve">Status </w:t>
      </w:r>
      <w:r w:rsidRPr="00966C94">
        <w:t>6 = Systemfehler</w:t>
      </w:r>
      <w:r>
        <w:t>: es</w:t>
      </w:r>
      <w:r w:rsidRPr="00966C94">
        <w:t xml:space="preserve"> wird versucht noch mal zu Senden</w:t>
      </w:r>
    </w:p>
    <w:p w:rsidR="00966C94" w:rsidRDefault="00966C94" w:rsidP="00966C94">
      <w:pPr>
        <w:pStyle w:val="Listenabsatz"/>
        <w:numPr>
          <w:ilvl w:val="1"/>
          <w:numId w:val="21"/>
        </w:numPr>
      </w:pPr>
      <w:r>
        <w:t>Netzwerk Kommunikationsfehler</w:t>
      </w:r>
    </w:p>
    <w:p w:rsidR="00966C94" w:rsidRDefault="00966C94" w:rsidP="00966C94">
      <w:pPr>
        <w:pStyle w:val="Listenabsatz"/>
        <w:numPr>
          <w:ilvl w:val="1"/>
          <w:numId w:val="21"/>
        </w:numPr>
      </w:pPr>
      <w:r>
        <w:t>Wartez</w:t>
      </w:r>
      <w:r w:rsidRPr="00966C94">
        <w:t>eit</w:t>
      </w:r>
      <w:r>
        <w:t xml:space="preserve"> z.Z. 5 Minuten</w:t>
      </w:r>
      <w:r w:rsidRPr="00966C94">
        <w:t xml:space="preserve"> erneut</w:t>
      </w:r>
      <w:r>
        <w:t>er Sendeversuch</w:t>
      </w:r>
    </w:p>
    <w:p w:rsidR="00966C94" w:rsidRDefault="00966C94" w:rsidP="00966C94">
      <w:pPr>
        <w:pStyle w:val="Listenabsatz"/>
        <w:ind w:left="1440"/>
      </w:pPr>
    </w:p>
    <w:p w:rsidR="00864D04" w:rsidRDefault="00864D04" w:rsidP="00966C94">
      <w:pPr>
        <w:pStyle w:val="Listenabsatz"/>
        <w:numPr>
          <w:ilvl w:val="0"/>
          <w:numId w:val="20"/>
        </w:numPr>
      </w:pPr>
      <w:r>
        <w:t>Eine zentrale Email-Adresse beim BSMD zur Übermittlung der Notfall-Informationen</w:t>
      </w:r>
    </w:p>
    <w:p w:rsidR="00E45E44" w:rsidRPr="00864D04" w:rsidRDefault="00E45E44" w:rsidP="00864D04"/>
    <w:sectPr w:rsidR="00E45E44" w:rsidRPr="00864D04" w:rsidSect="00AF4FBA">
      <w:headerReference w:type="default" r:id="rId8"/>
      <w:footerReference w:type="default" r:id="rId9"/>
      <w:pgSz w:w="11906" w:h="16838"/>
      <w:pgMar w:top="1417" w:right="1417" w:bottom="1560" w:left="1417" w:header="720" w:footer="10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FF5" w:rsidRDefault="00906FF5">
      <w:r>
        <w:separator/>
      </w:r>
    </w:p>
  </w:endnote>
  <w:endnote w:type="continuationSeparator" w:id="0">
    <w:p w:rsidR="00906FF5" w:rsidRDefault="00906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altName w:val="ZapfDingbats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871" w:rsidRPr="005D38B3" w:rsidRDefault="00B951A0" w:rsidP="00C55D62">
    <w:pPr>
      <w:pStyle w:val="Fuzeile"/>
      <w:jc w:val="right"/>
      <w:rPr>
        <w:snapToGrid w:val="0"/>
        <w:sz w:val="22"/>
        <w:szCs w:val="22"/>
      </w:rPr>
    </w:pPr>
    <w:r>
      <w:rPr>
        <w:noProof/>
        <w:sz w:val="22"/>
        <w:szCs w:val="22"/>
        <w:lang w:eastAsia="de-DE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63595C1A" wp14:editId="762F2D3B">
              <wp:simplePos x="0" y="0"/>
              <wp:positionH relativeFrom="column">
                <wp:posOffset>5080</wp:posOffset>
              </wp:positionH>
              <wp:positionV relativeFrom="paragraph">
                <wp:posOffset>-37465</wp:posOffset>
              </wp:positionV>
              <wp:extent cx="600075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007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-2.95pt" to="472.9pt,-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" o:allowincell="f"/>
          </w:pict>
        </mc:Fallback>
      </mc:AlternateContent>
    </w:r>
    <w:r w:rsidR="0079684B" w:rsidRPr="005D38B3">
      <w:rPr>
        <w:snapToGrid w:val="0"/>
        <w:sz w:val="22"/>
        <w:szCs w:val="22"/>
      </w:rPr>
      <w:t>DATEN + DIENSTE GmbH Rostock</w:t>
    </w:r>
    <w:r w:rsidR="00AC1871" w:rsidRPr="005D38B3">
      <w:rPr>
        <w:snapToGrid w:val="0"/>
        <w:sz w:val="22"/>
        <w:szCs w:val="22"/>
      </w:rPr>
      <w:tab/>
    </w:r>
    <w:r w:rsidR="00864D04">
      <w:rPr>
        <w:snapToGrid w:val="0"/>
        <w:sz w:val="22"/>
        <w:szCs w:val="22"/>
      </w:rPr>
      <w:t>01.12.2017</w:t>
    </w:r>
    <w:r w:rsidR="005D38B3">
      <w:rPr>
        <w:snapToGrid w:val="0"/>
        <w:sz w:val="22"/>
        <w:szCs w:val="22"/>
      </w:rPr>
      <w:tab/>
    </w:r>
    <w:r w:rsidR="005D38B3" w:rsidRPr="005D38B3">
      <w:rPr>
        <w:sz w:val="22"/>
        <w:szCs w:val="22"/>
      </w:rPr>
      <w:t xml:space="preserve">Seite </w:t>
    </w:r>
    <w:r w:rsidR="005D38B3" w:rsidRPr="005D38B3">
      <w:rPr>
        <w:sz w:val="22"/>
        <w:szCs w:val="22"/>
      </w:rPr>
      <w:fldChar w:fldCharType="begin"/>
    </w:r>
    <w:r w:rsidR="005D38B3" w:rsidRPr="005D38B3">
      <w:rPr>
        <w:sz w:val="22"/>
        <w:szCs w:val="22"/>
      </w:rPr>
      <w:instrText>PAGE   \* MERGEFORMAT</w:instrText>
    </w:r>
    <w:r w:rsidR="005D38B3" w:rsidRPr="005D38B3">
      <w:rPr>
        <w:sz w:val="22"/>
        <w:szCs w:val="22"/>
      </w:rPr>
      <w:fldChar w:fldCharType="separate"/>
    </w:r>
    <w:r w:rsidR="00C06B25">
      <w:rPr>
        <w:noProof/>
        <w:sz w:val="22"/>
        <w:szCs w:val="22"/>
      </w:rPr>
      <w:t>1</w:t>
    </w:r>
    <w:r w:rsidR="005D38B3" w:rsidRPr="005D38B3">
      <w:rPr>
        <w:sz w:val="22"/>
        <w:szCs w:val="22"/>
      </w:rPr>
      <w:fldChar w:fldCharType="end"/>
    </w:r>
    <w:r w:rsidR="005D38B3" w:rsidRPr="005D38B3">
      <w:rPr>
        <w:sz w:val="22"/>
        <w:szCs w:val="22"/>
      </w:rPr>
      <w:t xml:space="preserve"> von </w:t>
    </w:r>
    <w:r w:rsidR="005D38B3" w:rsidRPr="005D38B3">
      <w:rPr>
        <w:sz w:val="22"/>
        <w:szCs w:val="22"/>
      </w:rPr>
      <w:fldChar w:fldCharType="begin"/>
    </w:r>
    <w:r w:rsidR="005D38B3" w:rsidRPr="005D38B3">
      <w:rPr>
        <w:sz w:val="22"/>
        <w:szCs w:val="22"/>
      </w:rPr>
      <w:instrText xml:space="preserve"> NUMPAGES  \* MERGEFORMAT </w:instrText>
    </w:r>
    <w:r w:rsidR="005D38B3" w:rsidRPr="005D38B3">
      <w:rPr>
        <w:sz w:val="22"/>
        <w:szCs w:val="22"/>
      </w:rPr>
      <w:fldChar w:fldCharType="separate"/>
    </w:r>
    <w:r w:rsidR="00C06B25">
      <w:rPr>
        <w:noProof/>
        <w:sz w:val="22"/>
        <w:szCs w:val="22"/>
      </w:rPr>
      <w:t>1</w:t>
    </w:r>
    <w:r w:rsidR="005D38B3" w:rsidRPr="005D38B3">
      <w:rPr>
        <w:noProof/>
        <w:sz w:val="22"/>
        <w:szCs w:val="22"/>
      </w:rPr>
      <w:fldChar w:fldCharType="end"/>
    </w:r>
  </w:p>
  <w:p w:rsidR="00AC1871" w:rsidRDefault="00AC1871">
    <w:pPr>
      <w:pStyle w:val="Fuzeile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FF5" w:rsidRDefault="00906FF5">
      <w:r>
        <w:separator/>
      </w:r>
    </w:p>
  </w:footnote>
  <w:footnote w:type="continuationSeparator" w:id="0">
    <w:p w:rsidR="00906FF5" w:rsidRDefault="00906F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D04" w:rsidRPr="00864D04" w:rsidRDefault="00B951A0" w:rsidP="00864D04">
    <w:pPr>
      <w:spacing w:before="100" w:beforeAutospacing="1" w:after="100" w:afterAutospacing="1"/>
      <w:outlineLvl w:val="0"/>
      <w:rPr>
        <w:rFonts w:eastAsia="Times New Roman"/>
        <w:b/>
        <w:bCs/>
        <w:kern w:val="36"/>
        <w:sz w:val="24"/>
        <w:szCs w:val="24"/>
        <w:lang w:eastAsia="de-DE"/>
      </w:rPr>
    </w:pPr>
    <w:r w:rsidRPr="00864D04">
      <w:rPr>
        <w:b/>
        <w:noProof/>
        <w:sz w:val="16"/>
        <w:lang w:eastAsia="de-DE"/>
      </w:rPr>
      <w:drawing>
        <wp:anchor distT="0" distB="0" distL="114300" distR="114300" simplePos="0" relativeHeight="251658240" behindDoc="0" locked="0" layoutInCell="0" allowOverlap="1" wp14:anchorId="2975D4CC" wp14:editId="28716469">
          <wp:simplePos x="0" y="0"/>
          <wp:positionH relativeFrom="column">
            <wp:posOffset>5165725</wp:posOffset>
          </wp:positionH>
          <wp:positionV relativeFrom="paragraph">
            <wp:posOffset>-132080</wp:posOffset>
          </wp:positionV>
          <wp:extent cx="811530" cy="408940"/>
          <wp:effectExtent l="0" t="0" r="7620" b="0"/>
          <wp:wrapTopAndBottom/>
          <wp:docPr id="3" name="Bild 2" descr="DD_NEU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D_NEU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1530" cy="408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64D04">
      <w:rPr>
        <w:b/>
        <w:noProof/>
        <w:sz w:val="16"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125E2DE" wp14:editId="457D2681">
              <wp:simplePos x="0" y="0"/>
              <wp:positionH relativeFrom="column">
                <wp:posOffset>-52705</wp:posOffset>
              </wp:positionH>
              <wp:positionV relativeFrom="paragraph">
                <wp:posOffset>328930</wp:posOffset>
              </wp:positionV>
              <wp:extent cx="6000750" cy="0"/>
              <wp:effectExtent l="0" t="0" r="0" b="0"/>
              <wp:wrapNone/>
              <wp:docPr id="2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007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15pt,25.9pt" to="468.35pt,2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1de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" o:allowincell="f"/>
          </w:pict>
        </mc:Fallback>
      </mc:AlternateContent>
    </w:r>
    <w:r w:rsidR="00864D04" w:rsidRPr="00864D04">
      <w:rPr>
        <w:rFonts w:eastAsia="Times New Roman"/>
        <w:b/>
        <w:bCs/>
        <w:kern w:val="36"/>
        <w:sz w:val="24"/>
        <w:szCs w:val="24"/>
        <w:lang w:eastAsia="de-DE"/>
      </w:rPr>
      <w:t xml:space="preserve"> </w:t>
    </w:r>
    <w:r w:rsidR="00864D04">
      <w:rPr>
        <w:rFonts w:eastAsia="Times New Roman"/>
        <w:b/>
        <w:bCs/>
        <w:kern w:val="36"/>
        <w:sz w:val="24"/>
        <w:szCs w:val="24"/>
        <w:lang w:eastAsia="de-DE"/>
      </w:rPr>
      <w:t>Gesprächsprotokoll: NSW-</w:t>
    </w:r>
    <w:r w:rsidR="00864D04" w:rsidRPr="00864D04">
      <w:rPr>
        <w:rFonts w:eastAsia="Times New Roman"/>
        <w:b/>
        <w:bCs/>
        <w:kern w:val="36"/>
        <w:sz w:val="24"/>
        <w:szCs w:val="24"/>
        <w:lang w:eastAsia="de-DE"/>
      </w:rPr>
      <w:t>Schnittstelle</w:t>
    </w:r>
    <w:r w:rsidR="00F42685">
      <w:rPr>
        <w:rFonts w:eastAsia="Times New Roman"/>
        <w:b/>
        <w:bCs/>
        <w:kern w:val="36"/>
        <w:sz w:val="24"/>
        <w:szCs w:val="24"/>
        <w:lang w:eastAsia="de-DE"/>
      </w:rPr>
      <w:t xml:space="preserve"> </w:t>
    </w:r>
    <w:r w:rsidR="00864D04" w:rsidRPr="00864D04">
      <w:rPr>
        <w:rFonts w:eastAsia="Times New Roman"/>
        <w:b/>
        <w:bCs/>
        <w:kern w:val="36"/>
        <w:sz w:val="24"/>
        <w:szCs w:val="24"/>
        <w:lang w:eastAsia="de-DE"/>
      </w:rPr>
      <w:t xml:space="preserve"> HIS-Nord - BSMD</w:t>
    </w:r>
  </w:p>
  <w:p w:rsidR="005D38B3" w:rsidRPr="00B951A0" w:rsidRDefault="005D38B3" w:rsidP="00B951A0">
    <w:pPr>
      <w:rPr>
        <w:rFonts w:eastAsia="Calibri"/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078CF"/>
    <w:multiLevelType w:val="hybridMultilevel"/>
    <w:tmpl w:val="FB5A3E3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022878"/>
    <w:multiLevelType w:val="singleLevel"/>
    <w:tmpl w:val="0407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">
    <w:nsid w:val="09D863F9"/>
    <w:multiLevelType w:val="singleLevel"/>
    <w:tmpl w:val="8CD4499A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B3320FA"/>
    <w:multiLevelType w:val="singleLevel"/>
    <w:tmpl w:val="CE40E876"/>
    <w:lvl w:ilvl="0">
      <w:start w:val="1"/>
      <w:numFmt w:val="bullet"/>
      <w:lvlText w:val="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  <w:sz w:val="16"/>
      </w:rPr>
    </w:lvl>
  </w:abstractNum>
  <w:abstractNum w:abstractNumId="4">
    <w:nsid w:val="20D67511"/>
    <w:multiLevelType w:val="hybridMultilevel"/>
    <w:tmpl w:val="AE7AEC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832D7B"/>
    <w:multiLevelType w:val="singleLevel"/>
    <w:tmpl w:val="8CD4499A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2ADB4C90"/>
    <w:multiLevelType w:val="hybridMultilevel"/>
    <w:tmpl w:val="0E1A59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F73C60"/>
    <w:multiLevelType w:val="singleLevel"/>
    <w:tmpl w:val="C6D0B2F4"/>
    <w:lvl w:ilvl="0"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8">
    <w:nsid w:val="3BFB4E5F"/>
    <w:multiLevelType w:val="hybridMultilevel"/>
    <w:tmpl w:val="64E2A362"/>
    <w:lvl w:ilvl="0" w:tplc="8D80DD64">
      <w:start w:val="1"/>
      <w:numFmt w:val="bullet"/>
      <w:pStyle w:val="Schwerpunk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3D2D2CE7"/>
    <w:multiLevelType w:val="multilevel"/>
    <w:tmpl w:val="12661080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0">
    <w:nsid w:val="43F83F93"/>
    <w:multiLevelType w:val="multilevel"/>
    <w:tmpl w:val="13587B12"/>
    <w:lvl w:ilvl="0">
      <w:start w:val="1"/>
      <w:numFmt w:val="decimal"/>
      <w:pStyle w:val="berschrift2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1">
    <w:nsid w:val="458C548C"/>
    <w:multiLevelType w:val="singleLevel"/>
    <w:tmpl w:val="6590B70C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50AE627B"/>
    <w:multiLevelType w:val="multilevel"/>
    <w:tmpl w:val="CEC88556"/>
    <w:lvl w:ilvl="0">
      <w:start w:val="1"/>
      <w:numFmt w:val="decimal"/>
      <w:pStyle w:val="berschrift10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3">
    <w:nsid w:val="50DA7B60"/>
    <w:multiLevelType w:val="hybridMultilevel"/>
    <w:tmpl w:val="CD76A5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FF3C36"/>
    <w:multiLevelType w:val="hybridMultilevel"/>
    <w:tmpl w:val="64E2A362"/>
    <w:lvl w:ilvl="0" w:tplc="0407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5A3C0072"/>
    <w:multiLevelType w:val="hybridMultilevel"/>
    <w:tmpl w:val="AA12F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154902"/>
    <w:multiLevelType w:val="hybridMultilevel"/>
    <w:tmpl w:val="36468E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305E06"/>
    <w:multiLevelType w:val="hybridMultilevel"/>
    <w:tmpl w:val="B546C16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A1A1305"/>
    <w:multiLevelType w:val="hybridMultilevel"/>
    <w:tmpl w:val="D8D631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6C28D6"/>
    <w:multiLevelType w:val="singleLevel"/>
    <w:tmpl w:val="8CD4499A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3"/>
  </w:num>
  <w:num w:numId="4">
    <w:abstractNumId w:val="9"/>
  </w:num>
  <w:num w:numId="5">
    <w:abstractNumId w:val="1"/>
  </w:num>
  <w:num w:numId="6">
    <w:abstractNumId w:val="11"/>
  </w:num>
  <w:num w:numId="7">
    <w:abstractNumId w:val="7"/>
  </w:num>
  <w:num w:numId="8">
    <w:abstractNumId w:val="5"/>
  </w:num>
  <w:num w:numId="9">
    <w:abstractNumId w:val="19"/>
  </w:num>
  <w:num w:numId="10">
    <w:abstractNumId w:val="19"/>
    <w:lvlOverride w:ilvl="0">
      <w:startOverride w:val="1"/>
    </w:lvlOverride>
  </w:num>
  <w:num w:numId="11">
    <w:abstractNumId w:val="19"/>
    <w:lvlOverride w:ilvl="0">
      <w:startOverride w:val="1"/>
    </w:lvlOverride>
  </w:num>
  <w:num w:numId="12">
    <w:abstractNumId w:val="2"/>
  </w:num>
  <w:num w:numId="13">
    <w:abstractNumId w:val="14"/>
  </w:num>
  <w:num w:numId="14">
    <w:abstractNumId w:val="8"/>
  </w:num>
  <w:num w:numId="15">
    <w:abstractNumId w:val="17"/>
  </w:num>
  <w:num w:numId="16">
    <w:abstractNumId w:val="0"/>
  </w:num>
  <w:num w:numId="17">
    <w:abstractNumId w:val="6"/>
  </w:num>
  <w:num w:numId="18">
    <w:abstractNumId w:val="16"/>
  </w:num>
  <w:num w:numId="19">
    <w:abstractNumId w:val="15"/>
  </w:num>
  <w:num w:numId="20">
    <w:abstractNumId w:val="4"/>
  </w:num>
  <w:num w:numId="21">
    <w:abstractNumId w:val="13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attachedTemplate r:id="rId1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D04"/>
    <w:rsid w:val="00003A15"/>
    <w:rsid w:val="00024AE6"/>
    <w:rsid w:val="00037FEF"/>
    <w:rsid w:val="0007045D"/>
    <w:rsid w:val="000D256D"/>
    <w:rsid w:val="00104784"/>
    <w:rsid w:val="001646E4"/>
    <w:rsid w:val="001801F3"/>
    <w:rsid w:val="00240F26"/>
    <w:rsid w:val="00292F7B"/>
    <w:rsid w:val="002D03EE"/>
    <w:rsid w:val="002D1C53"/>
    <w:rsid w:val="00300AFB"/>
    <w:rsid w:val="00392281"/>
    <w:rsid w:val="004638A9"/>
    <w:rsid w:val="00476CD8"/>
    <w:rsid w:val="00580E4D"/>
    <w:rsid w:val="0058513A"/>
    <w:rsid w:val="005A6028"/>
    <w:rsid w:val="005D38B3"/>
    <w:rsid w:val="005D3F19"/>
    <w:rsid w:val="005F39F9"/>
    <w:rsid w:val="00626BC0"/>
    <w:rsid w:val="00662139"/>
    <w:rsid w:val="006D51F7"/>
    <w:rsid w:val="006D64F4"/>
    <w:rsid w:val="00712246"/>
    <w:rsid w:val="0073156B"/>
    <w:rsid w:val="00760DB4"/>
    <w:rsid w:val="007939FE"/>
    <w:rsid w:val="0079684B"/>
    <w:rsid w:val="00837AF9"/>
    <w:rsid w:val="00841B10"/>
    <w:rsid w:val="00853DBD"/>
    <w:rsid w:val="00862D4C"/>
    <w:rsid w:val="00864D04"/>
    <w:rsid w:val="00906FF5"/>
    <w:rsid w:val="009258DF"/>
    <w:rsid w:val="00961FF8"/>
    <w:rsid w:val="00964241"/>
    <w:rsid w:val="00966C94"/>
    <w:rsid w:val="009A5A72"/>
    <w:rsid w:val="00A55E15"/>
    <w:rsid w:val="00A902F1"/>
    <w:rsid w:val="00AA0943"/>
    <w:rsid w:val="00AC1871"/>
    <w:rsid w:val="00AC6AA2"/>
    <w:rsid w:val="00AF4FBA"/>
    <w:rsid w:val="00B17EB7"/>
    <w:rsid w:val="00B951A0"/>
    <w:rsid w:val="00C06B25"/>
    <w:rsid w:val="00C133F9"/>
    <w:rsid w:val="00C46090"/>
    <w:rsid w:val="00C55D62"/>
    <w:rsid w:val="00C76FEE"/>
    <w:rsid w:val="00C826EC"/>
    <w:rsid w:val="00CC2B6A"/>
    <w:rsid w:val="00CE19EC"/>
    <w:rsid w:val="00CF5234"/>
    <w:rsid w:val="00D7420D"/>
    <w:rsid w:val="00DA79CD"/>
    <w:rsid w:val="00E20D31"/>
    <w:rsid w:val="00E45E44"/>
    <w:rsid w:val="00E84E5B"/>
    <w:rsid w:val="00E854FF"/>
    <w:rsid w:val="00EE2655"/>
    <w:rsid w:val="00F01C9B"/>
    <w:rsid w:val="00F02830"/>
    <w:rsid w:val="00F35C4D"/>
    <w:rsid w:val="00F4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64D04"/>
    <w:rPr>
      <w:rFonts w:eastAsiaTheme="minorHAnsi"/>
      <w:lang w:eastAsia="en-US"/>
    </w:rPr>
  </w:style>
  <w:style w:type="paragraph" w:styleId="berschrift1">
    <w:name w:val="heading 1"/>
    <w:basedOn w:val="Standard"/>
    <w:next w:val="Standard"/>
    <w:qFormat/>
    <w:pPr>
      <w:keepNext/>
      <w:numPr>
        <w:numId w:val="4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berschrift20">
    <w:name w:val="heading 2"/>
    <w:basedOn w:val="Standard"/>
    <w:next w:val="Standard"/>
    <w:qFormat/>
    <w:pPr>
      <w:keepNext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paragraph" w:customStyle="1" w:styleId="berschrift10">
    <w:name w:val="Überschrift1"/>
    <w:basedOn w:val="Standard"/>
    <w:pPr>
      <w:numPr>
        <w:numId w:val="1"/>
      </w:numPr>
      <w:spacing w:before="240" w:after="120"/>
    </w:pPr>
    <w:rPr>
      <w:b/>
      <w:sz w:val="28"/>
    </w:rPr>
  </w:style>
  <w:style w:type="paragraph" w:customStyle="1" w:styleId="berschrift2">
    <w:name w:val="Überschrift2"/>
    <w:basedOn w:val="Standard"/>
    <w:pPr>
      <w:numPr>
        <w:numId w:val="2"/>
      </w:numPr>
      <w:spacing w:before="120" w:after="120"/>
    </w:pPr>
    <w:rPr>
      <w:b/>
    </w:rPr>
  </w:style>
  <w:style w:type="paragraph" w:customStyle="1" w:styleId="Schwerpunkt">
    <w:name w:val="Schwerpunkt"/>
    <w:basedOn w:val="Standard"/>
    <w:pPr>
      <w:numPr>
        <w:numId w:val="14"/>
      </w:numPr>
      <w:spacing w:before="120"/>
    </w:pPr>
  </w:style>
  <w:style w:type="paragraph" w:customStyle="1" w:styleId="Titel1">
    <w:name w:val="Titel1"/>
    <w:basedOn w:val="Standard"/>
    <w:pPr>
      <w:spacing w:before="120"/>
      <w:jc w:val="center"/>
    </w:pPr>
    <w:rPr>
      <w:b/>
      <w:smallCaps/>
      <w:outline/>
      <w:color w:val="000000"/>
      <w:sz w:val="28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D1C5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2D1C53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EE26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64D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64D04"/>
    <w:rPr>
      <w:rFonts w:eastAsiaTheme="minorHAnsi"/>
      <w:lang w:eastAsia="en-US"/>
    </w:rPr>
  </w:style>
  <w:style w:type="paragraph" w:styleId="berschrift1">
    <w:name w:val="heading 1"/>
    <w:basedOn w:val="Standard"/>
    <w:next w:val="Standard"/>
    <w:qFormat/>
    <w:pPr>
      <w:keepNext/>
      <w:numPr>
        <w:numId w:val="4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berschrift20">
    <w:name w:val="heading 2"/>
    <w:basedOn w:val="Standard"/>
    <w:next w:val="Standard"/>
    <w:qFormat/>
    <w:pPr>
      <w:keepNext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paragraph" w:customStyle="1" w:styleId="berschrift10">
    <w:name w:val="Überschrift1"/>
    <w:basedOn w:val="Standard"/>
    <w:pPr>
      <w:numPr>
        <w:numId w:val="1"/>
      </w:numPr>
      <w:spacing w:before="240" w:after="120"/>
    </w:pPr>
    <w:rPr>
      <w:b/>
      <w:sz w:val="28"/>
    </w:rPr>
  </w:style>
  <w:style w:type="paragraph" w:customStyle="1" w:styleId="berschrift2">
    <w:name w:val="Überschrift2"/>
    <w:basedOn w:val="Standard"/>
    <w:pPr>
      <w:numPr>
        <w:numId w:val="2"/>
      </w:numPr>
      <w:spacing w:before="120" w:after="120"/>
    </w:pPr>
    <w:rPr>
      <w:b/>
    </w:rPr>
  </w:style>
  <w:style w:type="paragraph" w:customStyle="1" w:styleId="Schwerpunkt">
    <w:name w:val="Schwerpunkt"/>
    <w:basedOn w:val="Standard"/>
    <w:pPr>
      <w:numPr>
        <w:numId w:val="14"/>
      </w:numPr>
      <w:spacing w:before="120"/>
    </w:pPr>
  </w:style>
  <w:style w:type="paragraph" w:customStyle="1" w:styleId="Titel1">
    <w:name w:val="Titel1"/>
    <w:basedOn w:val="Standard"/>
    <w:pPr>
      <w:spacing w:before="120"/>
      <w:jc w:val="center"/>
    </w:pPr>
    <w:rPr>
      <w:b/>
      <w:smallCaps/>
      <w:outline/>
      <w:color w:val="000000"/>
      <w:sz w:val="28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D1C5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2D1C53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EE26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64D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_workspace\a_doc_HIS\@Voralge-D+D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@Voralge-D+D.dotx</Template>
  <TotalTime>0</TotalTime>
  <Pages>1</Pages>
  <Words>211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UI SBVMV - Kalkulation</vt:lpstr>
    </vt:vector>
  </TitlesOfParts>
  <Company/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UI SBVMV - Kalkulation</dc:title>
  <dc:creator>Garbe, Wolfgang</dc:creator>
  <cp:lastModifiedBy>Garbe, Wolfgang</cp:lastModifiedBy>
  <cp:revision>4</cp:revision>
  <cp:lastPrinted>2012-11-06T07:58:00Z</cp:lastPrinted>
  <dcterms:created xsi:type="dcterms:W3CDTF">2017-11-30T06:24:00Z</dcterms:created>
  <dcterms:modified xsi:type="dcterms:W3CDTF">2017-12-01T08:55:00Z</dcterms:modified>
</cp:coreProperties>
</file>